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1FA63" w14:textId="4CED3371" w:rsidR="003711B6" w:rsidRDefault="00EA0370" w:rsidP="003711B6">
      <w:pPr>
        <w:pStyle w:val="Sub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287413" wp14:editId="661BAD1E">
                <wp:simplePos x="0" y="0"/>
                <wp:positionH relativeFrom="page">
                  <wp:posOffset>3363985</wp:posOffset>
                </wp:positionH>
                <wp:positionV relativeFrom="page">
                  <wp:posOffset>5385732</wp:posOffset>
                </wp:positionV>
                <wp:extent cx="2971800" cy="746620"/>
                <wp:effectExtent l="0" t="0" r="0" b="3175"/>
                <wp:wrapTight wrapText="bothSides">
                  <wp:wrapPolygon edited="0">
                    <wp:start x="462" y="0"/>
                    <wp:lineTo x="462" y="21324"/>
                    <wp:lineTo x="21046" y="21324"/>
                    <wp:lineTo x="21046" y="0"/>
                    <wp:lineTo x="462" y="0"/>
                  </wp:wrapPolygon>
                </wp:wrapTight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74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183F83" w14:textId="680B49B1" w:rsidR="00EA0370" w:rsidRDefault="000D2C8A" w:rsidP="00D42A7E">
                            <w:pPr>
                              <w:pStyle w:val="Signature"/>
                              <w:rPr>
                                <w:sz w:val="28"/>
                                <w:szCs w:val="28"/>
                              </w:rPr>
                            </w:pPr>
                            <w:r w:rsidRPr="009976E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A0370" w:rsidRPr="009976EE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9976EE" w:rsidRPr="009976EE">
                              <w:rPr>
                                <w:sz w:val="28"/>
                                <w:szCs w:val="28"/>
                              </w:rPr>
                              <w:t>Dr.</w:t>
                            </w:r>
                            <w:r w:rsidR="009976EE">
                              <w:rPr>
                                <w:sz w:val="22"/>
                              </w:rPr>
                              <w:t xml:space="preserve"> </w:t>
                            </w:r>
                            <w:r w:rsidR="007B058A" w:rsidRPr="000D2C8A">
                              <w:rPr>
                                <w:sz w:val="28"/>
                                <w:szCs w:val="28"/>
                              </w:rPr>
                              <w:t>Carol T. Brown,</w:t>
                            </w:r>
                            <w:r w:rsidR="00EA037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EA0370">
                              <w:rPr>
                                <w:sz w:val="28"/>
                                <w:szCs w:val="28"/>
                              </w:rPr>
                              <w:t>Ed.D</w:t>
                            </w:r>
                            <w:proofErr w:type="gramEnd"/>
                          </w:p>
                          <w:p w14:paraId="7EA8675E" w14:textId="2D425598" w:rsidR="007B058A" w:rsidRPr="000D2C8A" w:rsidRDefault="007B058A" w:rsidP="00D42A7E">
                            <w:pPr>
                              <w:pStyle w:val="Signature"/>
                              <w:rPr>
                                <w:sz w:val="28"/>
                                <w:szCs w:val="28"/>
                              </w:rPr>
                            </w:pPr>
                            <w:r w:rsidRPr="000D2C8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A037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D2C8A">
                              <w:rPr>
                                <w:sz w:val="28"/>
                                <w:szCs w:val="28"/>
                              </w:rPr>
                              <w:t xml:space="preserve">Executive Director          </w:t>
                            </w:r>
                          </w:p>
                          <w:p w14:paraId="1E0424D4" w14:textId="76F22072" w:rsidR="007B058A" w:rsidRDefault="007B058A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0D2C8A">
                              <w:rPr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  <w:r w:rsidR="000D2C8A"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0D2C8A" w:rsidRPr="000D2C8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F3E9248" w14:textId="23E97D5F" w:rsidR="009976EE" w:rsidRDefault="009976EE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                                 </w:t>
                            </w:r>
                          </w:p>
                          <w:p w14:paraId="1F63CA6D" w14:textId="52597483" w:rsidR="009976EE" w:rsidRPr="00EA0370" w:rsidRDefault="009976EE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72ACC57" w14:textId="77777777" w:rsidR="007B058A" w:rsidRDefault="007B058A"/>
                          <w:p w14:paraId="1DE28B3C" w14:textId="77777777" w:rsidR="007B058A" w:rsidRDefault="007B058A"/>
                          <w:p w14:paraId="17044E3F" w14:textId="77777777" w:rsidR="007B058A" w:rsidRDefault="007B058A"/>
                          <w:p w14:paraId="1B3A8B60" w14:textId="5087D0F8" w:rsidR="007B058A" w:rsidRPr="007B058A" w:rsidRDefault="000D2C8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</w:t>
                            </w:r>
                            <w:r w:rsidR="007B058A">
                              <w:rPr>
                                <w:rFonts w:ascii="Times New Roman" w:hAnsi="Times New Roman" w:cs="Times New Roman"/>
                              </w:rPr>
                              <w:t>Cer</w:t>
                            </w:r>
                            <w:r w:rsidR="005465A6">
                              <w:rPr>
                                <w:rFonts w:ascii="Times New Roman" w:hAnsi="Times New Roman" w:cs="Times New Roman"/>
                              </w:rPr>
                              <w:t xml:space="preserve">tification Number </w:t>
                            </w:r>
                            <w:r w:rsidR="00C90B1E">
                              <w:rPr>
                                <w:rFonts w:ascii="Times New Roman" w:hAnsi="Times New Roman" w:cs="Times New Roman"/>
                              </w:rPr>
                              <w:t>93407</w:t>
                            </w:r>
                            <w:r w:rsidR="00AA1F6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="009B0079">
                              <w:rPr>
                                <w:rFonts w:ascii="Times New Roman" w:hAnsi="Times New Roman" w:cs="Times New Roman"/>
                              </w:rPr>
                              <w:t xml:space="preserve">April </w:t>
                            </w:r>
                            <w:r w:rsidR="00C90B1E">
                              <w:rPr>
                                <w:rFonts w:ascii="Times New Roman" w:hAnsi="Times New Roman" w:cs="Times New Roman"/>
                              </w:rPr>
                              <w:t xml:space="preserve"> 20</w:t>
                            </w:r>
                            <w:r w:rsidR="00EA0370">
                              <w:rPr>
                                <w:rFonts w:ascii="Times New Roman" w:hAnsi="Times New Roman" w:cs="Times New Roman"/>
                              </w:rPr>
                              <w:t>20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87413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64.9pt;margin-top:424.05pt;width:234pt;height:58.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By7y3AEAAJkDAAAOAAAAZHJzL2Uyb0RvYy54bWysU8Fu2zAMvQ/YPwi6L7aDIG2NOEXXosOA&#13;&#10;bivQ7QNkWbKF2aJGKbGzrx8lJ2m33opdBIqUH997pDfX09CzvUJvwFa8WOScKSuhMbat+I/v9x8u&#13;&#10;OfNB2Eb0YFXFD8rz6+37d5vRlWoJHfSNQkYg1pejq3gXgiuzzMtODcIvwClLRQ04iEBXbLMGxUjo&#13;&#10;Q58t83ydjYCNQ5DKe8rezUW+TfhaKxm+ae1VYH3FiVtIJ6azjme23YiyReE6I480xBtYDMJYanqG&#13;&#10;uhNBsB2aV1CDkQgedFhIGDLQ2kiVNJCaIv9HzVMnnEpayBzvzjb5/wcrv+6f3COyMH2EiQaYRHj3&#13;&#10;APKnZxZuO2FbdYMIY6dEQ42LaFk2Ol8eP41W+9JHkHr8Ag0NWewCJKBJ4xBdIZ2M0GkAh7PpagpM&#13;&#10;UnJ5dVFc5lSSVLtYrdfLNJVMlKevHfrwScHAYlBxpKEmdLF/8CGyEeXpSWxm4d70fRpsb/9K0MOY&#13;&#10;Sewj4Zl6mOqJXkcVNTQH0oEw7wntNQUd4G/ORtqRivtfO4GKs/6zJS+uitUqLlW6UIAvs/UpK6wk&#13;&#10;iIoHzubwNswLuHNo2o46zK5buCHftEmSntkc+dL8k9LjrsYFe3lPr57/qO0fAAAA//8DAFBLAwQU&#13;&#10;AAYACAAAACEAalAujeMAAAAQAQAADwAAAGRycy9kb3ducmV2LnhtbEyPy07DMBBF90j8gzVI7KiT&#13;&#10;iLZJGqfiIboqCwofMI1NHIjtyHabpF/PsILNaJ53zq22k+nZWfnQOSsgXSTAlG2c7Gwr4OP95S4H&#13;&#10;FiJaib2zSsCsAmzr66sKS+lG+6bOh9gyErGhRAE6xqHkPDRaGQwLNyhLs0/nDUYqfculx5HETc+z&#13;&#10;JFlxg52lDxoH9aRV8304GQHmkl78HtF87eYMx2HWu9f9oxC3N9PzhsLDBlhUU/y7gF8PxA81gR3d&#13;&#10;ycrAegHLrCD+KCC/z1NgtFEUa+ocKVkt18Driv83Uv8AAAD//wMAUEsBAi0AFAAGAAgAAAAhALaD&#13;&#10;OJL+AAAA4QEAABMAAAAAAAAAAAAAAAAAAAAAAFtDb250ZW50X1R5cGVzXS54bWxQSwECLQAUAAYA&#13;&#10;CAAAACEAOP0h/9YAAACUAQAACwAAAAAAAAAAAAAAAAAvAQAAX3JlbHMvLnJlbHNQSwECLQAUAAYA&#13;&#10;CAAAACEA9Qcu8twBAACZAwAADgAAAAAAAAAAAAAAAAAuAgAAZHJzL2Uyb0RvYy54bWxQSwECLQAU&#13;&#10;AAYACAAAACEAalAujeMAAAAQAQAADwAAAAAAAAAAAAAAAAA2BAAAZHJzL2Rvd25yZXYueG1sUEsF&#13;&#10;BgAAAAAEAAQA8wAAAEYFAAAAAA==&#13;&#10;" filled="f" stroked="f">
                <v:textbox inset=",0,,0">
                  <w:txbxContent>
                    <w:p w14:paraId="77183F83" w14:textId="680B49B1" w:rsidR="00EA0370" w:rsidRDefault="000D2C8A" w:rsidP="00D42A7E">
                      <w:pPr>
                        <w:pStyle w:val="Signature"/>
                        <w:rPr>
                          <w:sz w:val="28"/>
                          <w:szCs w:val="28"/>
                        </w:rPr>
                      </w:pPr>
                      <w:r w:rsidRPr="009976EE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A0370" w:rsidRPr="009976EE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9976EE" w:rsidRPr="009976EE">
                        <w:rPr>
                          <w:sz w:val="28"/>
                          <w:szCs w:val="28"/>
                        </w:rPr>
                        <w:t>Dr.</w:t>
                      </w:r>
                      <w:r w:rsidR="009976EE">
                        <w:rPr>
                          <w:sz w:val="22"/>
                        </w:rPr>
                        <w:t xml:space="preserve"> </w:t>
                      </w:r>
                      <w:r w:rsidR="007B058A" w:rsidRPr="000D2C8A">
                        <w:rPr>
                          <w:sz w:val="28"/>
                          <w:szCs w:val="28"/>
                        </w:rPr>
                        <w:t>Carol T. Brown,</w:t>
                      </w:r>
                      <w:r w:rsidR="00EA0370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EA0370">
                        <w:rPr>
                          <w:sz w:val="28"/>
                          <w:szCs w:val="28"/>
                        </w:rPr>
                        <w:t>Ed.D</w:t>
                      </w:r>
                      <w:proofErr w:type="gramEnd"/>
                    </w:p>
                    <w:p w14:paraId="7EA8675E" w14:textId="2D425598" w:rsidR="007B058A" w:rsidRPr="000D2C8A" w:rsidRDefault="007B058A" w:rsidP="00D42A7E">
                      <w:pPr>
                        <w:pStyle w:val="Signature"/>
                        <w:rPr>
                          <w:sz w:val="28"/>
                          <w:szCs w:val="28"/>
                        </w:rPr>
                      </w:pPr>
                      <w:r w:rsidRPr="000D2C8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A0370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0D2C8A">
                        <w:rPr>
                          <w:sz w:val="28"/>
                          <w:szCs w:val="28"/>
                        </w:rPr>
                        <w:t xml:space="preserve">Executive Director          </w:t>
                      </w:r>
                    </w:p>
                    <w:p w14:paraId="1E0424D4" w14:textId="76F22072" w:rsidR="007B058A" w:rsidRDefault="007B058A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0D2C8A">
                        <w:rPr>
                          <w:sz w:val="28"/>
                          <w:szCs w:val="28"/>
                        </w:rPr>
                        <w:t xml:space="preserve">                      </w:t>
                      </w:r>
                      <w:r w:rsidR="000D2C8A">
                        <w:rPr>
                          <w:sz w:val="28"/>
                          <w:szCs w:val="28"/>
                        </w:rPr>
                        <w:t xml:space="preserve">     </w:t>
                      </w:r>
                      <w:r w:rsidR="000D2C8A" w:rsidRPr="000D2C8A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4F3E9248" w14:textId="23E97D5F" w:rsidR="009976EE" w:rsidRDefault="009976EE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                                 </w:t>
                      </w:r>
                    </w:p>
                    <w:p w14:paraId="1F63CA6D" w14:textId="52597483" w:rsidR="009976EE" w:rsidRPr="00EA0370" w:rsidRDefault="009976EE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72ACC57" w14:textId="77777777" w:rsidR="007B058A" w:rsidRDefault="007B058A"/>
                    <w:p w14:paraId="1DE28B3C" w14:textId="77777777" w:rsidR="007B058A" w:rsidRDefault="007B058A"/>
                    <w:p w14:paraId="17044E3F" w14:textId="77777777" w:rsidR="007B058A" w:rsidRDefault="007B058A"/>
                    <w:p w14:paraId="1B3A8B60" w14:textId="5087D0F8" w:rsidR="007B058A" w:rsidRPr="007B058A" w:rsidRDefault="000D2C8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</w:t>
                      </w:r>
                      <w:r w:rsidR="007B058A">
                        <w:rPr>
                          <w:rFonts w:ascii="Times New Roman" w:hAnsi="Times New Roman" w:cs="Times New Roman"/>
                        </w:rPr>
                        <w:t>Cer</w:t>
                      </w:r>
                      <w:r w:rsidR="005465A6">
                        <w:rPr>
                          <w:rFonts w:ascii="Times New Roman" w:hAnsi="Times New Roman" w:cs="Times New Roman"/>
                        </w:rPr>
                        <w:t xml:space="preserve">tification Number </w:t>
                      </w:r>
                      <w:r w:rsidR="00C90B1E">
                        <w:rPr>
                          <w:rFonts w:ascii="Times New Roman" w:hAnsi="Times New Roman" w:cs="Times New Roman"/>
                        </w:rPr>
                        <w:t>93407</w:t>
                      </w:r>
                      <w:r w:rsidR="00AA1F6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="009B0079">
                        <w:rPr>
                          <w:rFonts w:ascii="Times New Roman" w:hAnsi="Times New Roman" w:cs="Times New Roman"/>
                        </w:rPr>
                        <w:t xml:space="preserve">April </w:t>
                      </w:r>
                      <w:r w:rsidR="00C90B1E">
                        <w:rPr>
                          <w:rFonts w:ascii="Times New Roman" w:hAnsi="Times New Roman" w:cs="Times New Roman"/>
                        </w:rPr>
                        <w:t xml:space="preserve"> 20</w:t>
                      </w:r>
                      <w:r w:rsidR="00EA0370">
                        <w:rPr>
                          <w:rFonts w:ascii="Times New Roman" w:hAnsi="Times New Roman" w:cs="Times New Roman"/>
                        </w:rPr>
                        <w:t>20</w:t>
                      </w:r>
                      <w:proofErr w:type="gramEnd"/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842A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E2EDEA" wp14:editId="724389B9">
                <wp:simplePos x="0" y="0"/>
                <wp:positionH relativeFrom="page">
                  <wp:posOffset>1538605</wp:posOffset>
                </wp:positionH>
                <wp:positionV relativeFrom="page">
                  <wp:posOffset>1036320</wp:posOffset>
                </wp:positionV>
                <wp:extent cx="7201535" cy="2517140"/>
                <wp:effectExtent l="0" t="0" r="0" b="22860"/>
                <wp:wrapTight wrapText="bothSides">
                  <wp:wrapPolygon edited="0">
                    <wp:start x="76" y="0"/>
                    <wp:lineTo x="76" y="21578"/>
                    <wp:lineTo x="21408" y="21578"/>
                    <wp:lineTo x="21408" y="0"/>
                    <wp:lineTo x="76" y="0"/>
                  </wp:wrapPolygon>
                </wp:wrapTight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1535" cy="2517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DEE0E" w14:textId="77777777" w:rsidR="007B058A" w:rsidRDefault="007B058A" w:rsidP="003711B6">
                            <w:pPr>
                              <w:pStyle w:val="Title"/>
                              <w:rPr>
                                <w:rFonts w:ascii="Apple Chancery" w:hAnsi="Apple Chancery"/>
                                <w:sz w:val="72"/>
                              </w:rPr>
                            </w:pPr>
                            <w:r>
                              <w:rPr>
                                <w:rFonts w:ascii="Apple Chancery" w:hAnsi="Apple Chancery"/>
                                <w:sz w:val="72"/>
                              </w:rPr>
                              <w:t xml:space="preserve">Equipping Minds </w:t>
                            </w:r>
                          </w:p>
                          <w:p w14:paraId="36A0F3FE" w14:textId="77777777" w:rsidR="007B058A" w:rsidRDefault="007B058A" w:rsidP="00D42A7E"/>
                          <w:p w14:paraId="0D400401" w14:textId="65838BC6" w:rsidR="00566320" w:rsidRDefault="00566320" w:rsidP="00D42A7E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           </w:t>
                            </w:r>
                            <w:r w:rsidR="007B058A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CERTIFICATE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OF ATTENDANCE</w:t>
                            </w:r>
                          </w:p>
                          <w:p w14:paraId="064A7FA0" w14:textId="357E0C9A" w:rsidR="00566320" w:rsidRPr="00566320" w:rsidRDefault="00566320" w:rsidP="00D42A7E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479F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4</w:t>
                            </w:r>
                            <w:r w:rsidR="006F4554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0</w:t>
                            </w:r>
                            <w:r w:rsidRPr="00566320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Professi</w:t>
                            </w:r>
                            <w:r w:rsidR="00C90B1E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onal Development Hours </w:t>
                            </w:r>
                            <w:r w:rsidR="006F4554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June 1-</w:t>
                            </w:r>
                            <w:r w:rsidR="005479F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5</w:t>
                            </w:r>
                            <w:r w:rsidR="00B232E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="00C90B1E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20</w:t>
                            </w:r>
                            <w:r w:rsidR="00EA0370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2</w:t>
                            </w:r>
                            <w:r w:rsidR="006F4554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AB65069" w14:textId="1C012DC4" w:rsidR="00285733" w:rsidRDefault="009B0079" w:rsidP="003711B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          </w:t>
                            </w:r>
                            <w:r w:rsidR="00566320">
                              <w:t xml:space="preserve">                                                                                        </w:t>
                            </w:r>
                            <w:r w:rsidR="00566320" w:rsidRPr="005663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PRESENTED TO</w:t>
                            </w:r>
                          </w:p>
                          <w:p w14:paraId="5035F789" w14:textId="149654EF" w:rsidR="009976EE" w:rsidRPr="009976EE" w:rsidRDefault="00285733" w:rsidP="009976EE">
                            <w:pPr>
                              <w:rPr>
                                <w:rFonts w:ascii="Apple Chancery" w:eastAsia="Times New Roman" w:hAnsi="Apple Chancery" w:cs="Apple Chancery"/>
                                <w:sz w:val="48"/>
                                <w:szCs w:val="48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              </w:t>
                            </w:r>
                            <w:r w:rsidR="008C741D">
                              <w:rPr>
                                <w:rFonts w:ascii="Apple Chancery" w:hAnsi="Apple Chancery" w:cs="Apple Chancery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D0263F">
                              <w:rPr>
                                <w:rFonts w:ascii="Apple Chancery" w:hAnsi="Apple Chancery" w:cs="Apple Chancery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7E71CE">
                              <w:rPr>
                                <w:rFonts w:ascii="Apple Chancery" w:hAnsi="Apple Chancery" w:cs="Apple Chancery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9976EE" w:rsidRPr="009976EE">
                              <w:rPr>
                                <w:rFonts w:ascii="Times New Roman" w:eastAsia="Times New Roman" w:hAnsi="Times New Roman" w:cs="Times New Roman"/>
                                <w:lang w:eastAsia="en-US"/>
                              </w:rPr>
                              <w:br/>
                            </w:r>
                            <w:r w:rsidR="009976EE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color w:val="202124"/>
                                <w:spacing w:val="3"/>
                                <w:sz w:val="21"/>
                                <w:szCs w:val="21"/>
                                <w:shd w:val="clear" w:color="auto" w:fill="FFFFFF"/>
                                <w:lang w:eastAsia="en-US"/>
                              </w:rPr>
                              <w:t xml:space="preserve">                                                          </w:t>
                            </w:r>
                          </w:p>
                          <w:p w14:paraId="57AB640E" w14:textId="416630D7" w:rsidR="00044D57" w:rsidRPr="00044D57" w:rsidRDefault="00044D57" w:rsidP="003711B6">
                            <w:pPr>
                              <w:rPr>
                                <w:rFonts w:ascii="Apple Chancery" w:hAnsi="Apple Chancery" w:cs="Apple Chancery"/>
                                <w:sz w:val="56"/>
                                <w:szCs w:val="56"/>
                              </w:rPr>
                            </w:pPr>
                          </w:p>
                          <w:p w14:paraId="56AFF0AE" w14:textId="72483879" w:rsidR="009B0079" w:rsidRPr="009B0079" w:rsidRDefault="00566320" w:rsidP="003711B6">
                            <w:pPr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>
                              <w:t xml:space="preserve">                                                                   </w:t>
                            </w:r>
                            <w:r w:rsidR="005465A6">
                              <w:t xml:space="preserve">        </w:t>
                            </w:r>
                            <w:r w:rsidR="00D3175B">
                              <w:t xml:space="preserve">         </w:t>
                            </w:r>
                            <w:r w:rsidR="00044D57">
                              <w:rPr>
                                <w:sz w:val="56"/>
                                <w:szCs w:val="56"/>
                              </w:rPr>
                              <w:t xml:space="preserve">                       </w:t>
                            </w:r>
                            <w:r w:rsidR="009B0079">
                              <w:rPr>
                                <w:sz w:val="56"/>
                                <w:szCs w:val="56"/>
                              </w:rPr>
                              <w:t xml:space="preserve">                    </w:t>
                            </w:r>
                          </w:p>
                          <w:p w14:paraId="43CB4C5C" w14:textId="6210B720" w:rsidR="009B0079" w:rsidRPr="009B0079" w:rsidRDefault="009B0079" w:rsidP="003711B6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9B0079">
                              <w:rPr>
                                <w:sz w:val="56"/>
                                <w:szCs w:val="56"/>
                              </w:rPr>
                              <w:t xml:space="preserve">                                            </w:t>
                            </w:r>
                            <w:r w:rsidR="00044D57">
                              <w:rPr>
                                <w:sz w:val="56"/>
                                <w:szCs w:val="56"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2EDEA" id="Text Box 3" o:spid="_x0000_s1027" type="#_x0000_t202" style="position:absolute;left:0;text-align:left;margin-left:121.15pt;margin-top:81.6pt;width:567.0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bip43gEAAKEDAAAOAAAAZHJzL2Uyb0RvYy54bWysU1Fv0zAQfkfiP1h+p2nKyiBqOo1NQ0hj&#13;&#10;IA1+wMVxGovEZ85uk/LrOTtpN+AN8WKdz/Z33/fdeXM19p04aPIGbSnzxVIKbRXWxu5K+e3r3au3&#13;&#10;UvgAtoYOrS7lUXt5tX35YjO4Qq+wxa7WJBjE+mJwpWxDcEWWedXqHvwCnbZ82CD1EHhLu6wmGBi9&#13;&#10;77LVcvkmG5BqR6i095y9nQ7lNuE3jVbhc9N4HURXSuYW0kppreKabTdQ7Ahca9RMA/6BRQ/GctEz&#13;&#10;1C0EEHsyf0H1RhF6bMJCYZ9h0xilkwZWky//UPPYgtNJC5vj3dkm//9g1cPh0X0hEcb3OHIDkwjv&#13;&#10;7lF998LiTQt2p6+JcGg11Fw4j5Zlg/PF/DRa7QsfQarhE9bcZNgHTEBjQ310hXUKRucGHM+m6zEI&#13;&#10;xclLFr5+vZZC8dlqnV/mF6ktGRSn5458+KCxFzEoJXFXEzwc7n2IdKA4XYnVLN6Zrkud7exvCb4Y&#13;&#10;M4l+ZDxxD2M1ClPP2qKaCusj6yGc5oXnm4MW6acUA89KKf2PPZCWovto2ZN3+QVzFiFtOKDn2eqU&#13;&#10;BasYopRBiim8CdMg7h2ZXcsVJvctXrN/jUnKntjMtHkOkuB5ZuOgPd+nW08/a/sLAAD//wMAUEsD&#13;&#10;BBQABgAIAAAAIQCWRB8I5AAAABEBAAAPAAAAZHJzL2Rvd25yZXYueG1sTE/LTsMwELwj8Q/WInGj&#13;&#10;Tp02QBqn4iF6KgcKH7CNlzgQ21HsNkm/HvdELyOtZnYexXo0LTtS7xtnJcxnCTCylVONrSV8fb7d&#13;&#10;PQDzAa3C1lmSMJGHdXl9VWCu3GA/6LgLNYsm1ucoQYfQ5Zz7SpNBP3Md2ch9u95giGdfc9XjEM1N&#13;&#10;y0WSZNxgY2OCxo5eNFW/u4ORYE7zU79FND+bSeDQTXrzvn2W8vZmfF1FeFoBCzSG/w84b4j9oYzF&#13;&#10;9u5glWetBLEQaZRGIksFsLMivc8WwPYSlsvHDHhZ8Msl5R8AAAD//wMAUEsBAi0AFAAGAAgAAAAh&#13;&#10;ALaDOJL+AAAA4QEAABMAAAAAAAAAAAAAAAAAAAAAAFtDb250ZW50X1R5cGVzXS54bWxQSwECLQAU&#13;&#10;AAYACAAAACEAOP0h/9YAAACUAQAACwAAAAAAAAAAAAAAAAAvAQAAX3JlbHMvLnJlbHNQSwECLQAU&#13;&#10;AAYACAAAACEAJW4qeN4BAAChAwAADgAAAAAAAAAAAAAAAAAuAgAAZHJzL2Uyb0RvYy54bWxQSwEC&#13;&#10;LQAUAAYACAAAACEAlkQfCOQAAAARAQAADwAAAAAAAAAAAAAAAAA4BAAAZHJzL2Rvd25yZXYueG1s&#13;&#10;UEsFBgAAAAAEAAQA8wAAAEkFAAAAAA==&#13;&#10;" filled="f" stroked="f">
                <v:textbox inset=",0,,0">
                  <w:txbxContent>
                    <w:p w14:paraId="544DEE0E" w14:textId="77777777" w:rsidR="007B058A" w:rsidRDefault="007B058A" w:rsidP="003711B6">
                      <w:pPr>
                        <w:pStyle w:val="Title"/>
                        <w:rPr>
                          <w:rFonts w:ascii="Apple Chancery" w:hAnsi="Apple Chancery"/>
                          <w:sz w:val="72"/>
                        </w:rPr>
                      </w:pPr>
                      <w:r>
                        <w:rPr>
                          <w:rFonts w:ascii="Apple Chancery" w:hAnsi="Apple Chancery"/>
                          <w:sz w:val="72"/>
                        </w:rPr>
                        <w:t xml:space="preserve">Equipping Minds </w:t>
                      </w:r>
                    </w:p>
                    <w:p w14:paraId="36A0F3FE" w14:textId="77777777" w:rsidR="007B058A" w:rsidRDefault="007B058A" w:rsidP="00D42A7E"/>
                    <w:p w14:paraId="0D400401" w14:textId="65838BC6" w:rsidR="00566320" w:rsidRDefault="00566320" w:rsidP="00D42A7E">
                      <w:pP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           </w:t>
                      </w:r>
                      <w:r w:rsidR="007B058A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CERTIFICATE </w:t>
                      </w:r>
                      <w: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OF ATTENDANCE</w:t>
                      </w:r>
                    </w:p>
                    <w:p w14:paraId="064A7FA0" w14:textId="357E0C9A" w:rsidR="00566320" w:rsidRPr="00566320" w:rsidRDefault="00566320" w:rsidP="00D42A7E">
                      <w:pP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           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r w:rsidR="005479F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4</w:t>
                      </w:r>
                      <w:r w:rsidR="006F4554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0</w:t>
                      </w:r>
                      <w:r w:rsidRPr="00566320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Professi</w:t>
                      </w:r>
                      <w:r w:rsidR="00C90B1E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onal Development Hours </w:t>
                      </w:r>
                      <w:r w:rsidR="006F4554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June 1-</w:t>
                      </w:r>
                      <w:r w:rsidR="005479F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5</w:t>
                      </w:r>
                      <w:r w:rsidR="00B232E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, </w:t>
                      </w:r>
                      <w:r w:rsidR="00C90B1E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20</w:t>
                      </w:r>
                      <w:r w:rsidR="00EA0370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2</w:t>
                      </w:r>
                      <w:r w:rsidR="006F4554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AB65069" w14:textId="1C012DC4" w:rsidR="00285733" w:rsidRDefault="009B0079" w:rsidP="003711B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t xml:space="preserve">                      </w:t>
                      </w:r>
                      <w:r w:rsidR="00566320">
                        <w:t xml:space="preserve">                                                                                        </w:t>
                      </w:r>
                      <w:r w:rsidR="00566320" w:rsidRPr="005663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PRESENTED TO</w:t>
                      </w:r>
                    </w:p>
                    <w:p w14:paraId="5035F789" w14:textId="149654EF" w:rsidR="009976EE" w:rsidRPr="009976EE" w:rsidRDefault="00285733" w:rsidP="009976EE">
                      <w:pPr>
                        <w:rPr>
                          <w:rFonts w:ascii="Apple Chancery" w:eastAsia="Times New Roman" w:hAnsi="Apple Chancery" w:cs="Apple Chancery"/>
                          <w:sz w:val="48"/>
                          <w:szCs w:val="48"/>
                          <w:lang w:eastAsia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                    </w:t>
                      </w:r>
                      <w:r w:rsidR="008C741D">
                        <w:rPr>
                          <w:rFonts w:ascii="Apple Chancery" w:hAnsi="Apple Chancery" w:cs="Apple Chancery"/>
                          <w:sz w:val="56"/>
                          <w:szCs w:val="56"/>
                        </w:rPr>
                        <w:t xml:space="preserve"> </w:t>
                      </w:r>
                      <w:r w:rsidR="00D0263F">
                        <w:rPr>
                          <w:rFonts w:ascii="Apple Chancery" w:hAnsi="Apple Chancery" w:cs="Apple Chancery"/>
                          <w:sz w:val="56"/>
                          <w:szCs w:val="56"/>
                        </w:rPr>
                        <w:t xml:space="preserve"> </w:t>
                      </w:r>
                      <w:r w:rsidR="007E71CE">
                        <w:rPr>
                          <w:rFonts w:ascii="Apple Chancery" w:hAnsi="Apple Chancery" w:cs="Apple Chancery"/>
                          <w:sz w:val="56"/>
                          <w:szCs w:val="56"/>
                        </w:rPr>
                        <w:t xml:space="preserve"> </w:t>
                      </w:r>
                      <w:r w:rsidR="009976EE" w:rsidRPr="009976EE">
                        <w:rPr>
                          <w:rFonts w:ascii="Times New Roman" w:eastAsia="Times New Roman" w:hAnsi="Times New Roman" w:cs="Times New Roman"/>
                          <w:lang w:eastAsia="en-US"/>
                        </w:rPr>
                        <w:br/>
                      </w:r>
                      <w:r w:rsidR="009976EE">
                        <w:rPr>
                          <w:rFonts w:ascii="Helvetica" w:eastAsia="Times New Roman" w:hAnsi="Helvetica" w:cs="Times New Roman"/>
                          <w:b/>
                          <w:bCs/>
                          <w:color w:val="202124"/>
                          <w:spacing w:val="3"/>
                          <w:sz w:val="21"/>
                          <w:szCs w:val="21"/>
                          <w:shd w:val="clear" w:color="auto" w:fill="FFFFFF"/>
                          <w:lang w:eastAsia="en-US"/>
                        </w:rPr>
                        <w:t xml:space="preserve">                                                          </w:t>
                      </w:r>
                    </w:p>
                    <w:p w14:paraId="57AB640E" w14:textId="416630D7" w:rsidR="00044D57" w:rsidRPr="00044D57" w:rsidRDefault="00044D57" w:rsidP="003711B6">
                      <w:pPr>
                        <w:rPr>
                          <w:rFonts w:ascii="Apple Chancery" w:hAnsi="Apple Chancery" w:cs="Apple Chancery"/>
                          <w:sz w:val="56"/>
                          <w:szCs w:val="56"/>
                        </w:rPr>
                      </w:pPr>
                    </w:p>
                    <w:p w14:paraId="56AFF0AE" w14:textId="72483879" w:rsidR="009B0079" w:rsidRPr="009B0079" w:rsidRDefault="00566320" w:rsidP="003711B6">
                      <w:pPr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</w:pPr>
                      <w:r>
                        <w:t xml:space="preserve">                                                                   </w:t>
                      </w:r>
                      <w:r w:rsidR="005465A6">
                        <w:t xml:space="preserve">        </w:t>
                      </w:r>
                      <w:r w:rsidR="00D3175B">
                        <w:t xml:space="preserve">         </w:t>
                      </w:r>
                      <w:r w:rsidR="00044D57">
                        <w:rPr>
                          <w:sz w:val="56"/>
                          <w:szCs w:val="56"/>
                        </w:rPr>
                        <w:t xml:space="preserve">                       </w:t>
                      </w:r>
                      <w:r w:rsidR="009B0079">
                        <w:rPr>
                          <w:sz w:val="56"/>
                          <w:szCs w:val="56"/>
                        </w:rPr>
                        <w:t xml:space="preserve">                    </w:t>
                      </w:r>
                    </w:p>
                    <w:p w14:paraId="43CB4C5C" w14:textId="6210B720" w:rsidR="009B0079" w:rsidRPr="009B0079" w:rsidRDefault="009B0079" w:rsidP="003711B6">
                      <w:pPr>
                        <w:rPr>
                          <w:sz w:val="56"/>
                          <w:szCs w:val="56"/>
                        </w:rPr>
                      </w:pPr>
                      <w:r w:rsidRPr="009B0079">
                        <w:rPr>
                          <w:sz w:val="56"/>
                          <w:szCs w:val="56"/>
                        </w:rPr>
                        <w:t xml:space="preserve">                                            </w:t>
                      </w:r>
                      <w:r w:rsidR="00044D57">
                        <w:rPr>
                          <w:sz w:val="56"/>
                          <w:szCs w:val="56"/>
                        </w:rPr>
                        <w:t xml:space="preserve">                          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F502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BF6FAC" wp14:editId="50065FA4">
                <wp:simplePos x="0" y="0"/>
                <wp:positionH relativeFrom="page">
                  <wp:posOffset>1309370</wp:posOffset>
                </wp:positionH>
                <wp:positionV relativeFrom="page">
                  <wp:posOffset>3771265</wp:posOffset>
                </wp:positionV>
                <wp:extent cx="7404100" cy="2723515"/>
                <wp:effectExtent l="0" t="0" r="0" b="19685"/>
                <wp:wrapTight wrapText="bothSides">
                  <wp:wrapPolygon edited="0">
                    <wp:start x="74" y="0"/>
                    <wp:lineTo x="74" y="21555"/>
                    <wp:lineTo x="21415" y="21555"/>
                    <wp:lineTo x="21415" y="0"/>
                    <wp:lineTo x="74" y="0"/>
                  </wp:wrapPolygon>
                </wp:wrapTight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0" cy="272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19CC4A" w14:textId="158836C9" w:rsidR="007B058A" w:rsidRDefault="007B058A" w:rsidP="00100E06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                               </w:t>
                            </w:r>
                          </w:p>
                          <w:p w14:paraId="1DF46C58" w14:textId="64C2BE55" w:rsidR="007B058A" w:rsidRDefault="007B058A" w:rsidP="00100E06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                           EQUIPPI</w:t>
                            </w:r>
                            <w:r w:rsidR="00D3175B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G</w:t>
                            </w:r>
                            <w:r w:rsidRPr="00D42A7E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MINDS </w:t>
                            </w:r>
                          </w:p>
                          <w:p w14:paraId="0B9B0904" w14:textId="2DDFD2FA" w:rsidR="007B058A" w:rsidRDefault="007B058A" w:rsidP="00100E06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   </w:t>
                            </w:r>
                            <w:r w:rsidRPr="00D42A7E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COGNITIVE DEVELOPMENT CURRICULUM</w:t>
                            </w:r>
                          </w:p>
                          <w:p w14:paraId="58F01DAB" w14:textId="0A49157F" w:rsidR="007B058A" w:rsidRDefault="007B058A" w:rsidP="00100E06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C90B1E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                       </w:t>
                            </w:r>
                            <w:r w:rsidR="00627901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  </w:t>
                            </w:r>
                            <w:r w:rsidR="006F4554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566320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Level I</w:t>
                            </w:r>
                            <w:r w:rsidR="005479F1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&amp;II</w:t>
                            </w:r>
                            <w:r w:rsidR="00C90B1E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6F4554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Training</w:t>
                            </w:r>
                          </w:p>
                          <w:p w14:paraId="203525C9" w14:textId="77777777" w:rsidR="007B058A" w:rsidRDefault="007B058A" w:rsidP="00100E0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018A74A" w14:textId="6AA84088" w:rsidR="007B058A" w:rsidRPr="007B058A" w:rsidRDefault="007B058A" w:rsidP="00100E0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B058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F6FAC" id="Text Box 9" o:spid="_x0000_s1028" type="#_x0000_t202" style="position:absolute;left:0;text-align:left;margin-left:103.1pt;margin-top:296.95pt;width:583pt;height:2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uQYN4AEAAKEDAAAOAAAAZHJzL2Uyb0RvYy54bWysU1Fv0zAQfkfiP1h+p0lKxyBqOo1NQ0hj&#13;&#10;IA1+gOM4jUXiM3duk/LrOTttN+AN8WKd75zvvu+7y/pqGnqxN0gWXCWLRS6FcRoa67aV/Pb17tVb&#13;&#10;KSgo16genKnkwZC82rx8sR59aZbQQd8YFAziqBx9JbsQfJllpDszKFqAN46LLeCgAl9xmzWoRkYf&#13;&#10;+myZ52+yEbDxCNoQcfZ2LspNwm9bo8PntiUTRF9J5hbSiems45lt1qrcovKd1Uca6h9YDMo6bnqG&#13;&#10;ulVBiR3av6AGqxEI2rDQMGTQtlabpIHVFPkfah475U3SwuaQP9tE/w9WP+wf/RcUYXoPEw8wiSB/&#13;&#10;D/o7CQc3nXJbc40IY2dUw42LaFk2eiqPn0arqaQIUo+foOEhq12ABDS1OERXWKdgdB7A4Wy6mYLQ&#13;&#10;nLxc5asi55Lm2vJy+fqiuEg9VHn63COFDwYGEYNKIk81wav9PYVIR5WnJ7Gbgzvb92myvfstwQ9j&#13;&#10;JtGPjGfuYaonYRvuHvtGNTU0B9aDMO8L7zcHHeBPKUbelUrSj51CI0X/0bEn74rVKi5XunCAz7P1&#13;&#10;KaucZohKBinm8CbMi7jzaLcdd5jdd3DN/rU2KXtic6TNe5AEH3c2Ltrze3r19GdtfgEAAP//AwBQ&#13;&#10;SwMEFAAGAAgAAAAhAOOsAdjjAAAAEgEAAA8AAABkcnMvZG93bnJldi54bWxMT8luwjAQvVfqP1hT&#13;&#10;qbdiY1QKIQ7qonKih9J+wBC7cSC2o9iQhK/vcGovo1nevCVfD65hZ9PFOngF04kAZnwZdO0rBd9f&#13;&#10;7w8LYDGh19gEbxSMJsK6uL3JMdOh95/mvEsVIxIfM1RgU2ozzmNpjcM4Ca3xdPsJncNEY1dx3WFP&#13;&#10;5K7hUog5d1h7UrDYmldryuPu5BS4y/TSbRHdYTNK7NvRbj62L0rd3w1vKyrPK2DJDOnvA64ZyD8U&#13;&#10;ZGwfTl5H1iiQYi4JquBxOVsCuyJmT5JWe+qElAvgRc7/Ryl+AQAA//8DAFBLAQItABQABgAIAAAA&#13;&#10;IQC2gziS/gAAAOEBAAATAAAAAAAAAAAAAAAAAAAAAABbQ29udGVudF9UeXBlc10ueG1sUEsBAi0A&#13;&#10;FAAGAAgAAAAhADj9If/WAAAAlAEAAAsAAAAAAAAAAAAAAAAALwEAAF9yZWxzLy5yZWxzUEsBAi0A&#13;&#10;FAAGAAgAAAAhAMS5Bg3gAQAAoQMAAA4AAAAAAAAAAAAAAAAALgIAAGRycy9lMm9Eb2MueG1sUEsB&#13;&#10;Ai0AFAAGAAgAAAAhAOOsAdjjAAAAEgEAAA8AAAAAAAAAAAAAAAAAOgQAAGRycy9kb3ducmV2Lnht&#13;&#10;bFBLBQYAAAAABAAEAPMAAABKBQAAAAA=&#13;&#10;" filled="f" stroked="f">
                <v:textbox inset=",0,,0">
                  <w:txbxContent>
                    <w:p w14:paraId="3419CC4A" w14:textId="158836C9" w:rsidR="007B058A" w:rsidRDefault="007B058A" w:rsidP="00100E06">
                      <w:pP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                               </w:t>
                      </w:r>
                    </w:p>
                    <w:p w14:paraId="1DF46C58" w14:textId="64C2BE55" w:rsidR="007B058A" w:rsidRDefault="007B058A" w:rsidP="00100E06">
                      <w:pP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                           EQUIPPI</w:t>
                      </w:r>
                      <w:r w:rsidR="00D3175B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G</w:t>
                      </w:r>
                      <w:r w:rsidRPr="00D42A7E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MINDS </w:t>
                      </w:r>
                    </w:p>
                    <w:p w14:paraId="0B9B0904" w14:textId="2DDFD2FA" w:rsidR="007B058A" w:rsidRDefault="007B058A" w:rsidP="00100E06">
                      <w:pP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   </w:t>
                      </w:r>
                      <w:r w:rsidRPr="00D42A7E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COGNITIVE DEVELOPMENT CURRICULUM</w:t>
                      </w:r>
                    </w:p>
                    <w:p w14:paraId="58F01DAB" w14:textId="0A49157F" w:rsidR="007B058A" w:rsidRDefault="007B058A" w:rsidP="00100E06">
                      <w:pP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</w:t>
                      </w:r>
                      <w:r w:rsidR="00C90B1E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                       </w:t>
                      </w:r>
                      <w:r w:rsidR="00627901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  </w:t>
                      </w:r>
                      <w:r w:rsidR="006F4554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</w:t>
                      </w:r>
                      <w:r w:rsidR="00566320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Level I</w:t>
                      </w:r>
                      <w:r w:rsidR="005479F1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&amp;II</w:t>
                      </w:r>
                      <w:r w:rsidR="00C90B1E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</w:t>
                      </w:r>
                      <w:r w:rsidR="006F4554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Training</w:t>
                      </w:r>
                    </w:p>
                    <w:p w14:paraId="203525C9" w14:textId="77777777" w:rsidR="007B058A" w:rsidRDefault="007B058A" w:rsidP="00100E0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018A74A" w14:textId="6AA84088" w:rsidR="007B058A" w:rsidRPr="007B058A" w:rsidRDefault="007B058A" w:rsidP="00100E0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B058A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7B058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53295C" wp14:editId="502DB03F">
                <wp:simplePos x="0" y="0"/>
                <wp:positionH relativeFrom="page">
                  <wp:posOffset>2057400</wp:posOffset>
                </wp:positionH>
                <wp:positionV relativeFrom="page">
                  <wp:posOffset>3716020</wp:posOffset>
                </wp:positionV>
                <wp:extent cx="5943600" cy="0"/>
                <wp:effectExtent l="0" t="0" r="25400" b="2540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CC4EFB" id="Line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2pt,292.6pt" to="630pt,292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LqZTNAIAAC4EAAAOAAAAZHJzL2Uyb0RvYy54bWysU02PmzAQvVfqf7C4EyAhXyhklRDSy3Yb&#13;&#10;abc/wLFNQDW2ZTuBqOp/79gk0W57q8rBmhnPPL+Zeaye+pajC9OmkSIPklEcICaIpI045cH3t324&#13;&#10;CJCxWFDMpWB5cGUmeFp//rTqVMbGspacMo0ARJisU3lQW6uyKDKkZi02I6mYgMtK6hZbcPUpohp3&#13;&#10;gN7yaBzHs6iTmiotCTMGorvhMlh7/KpixH6rKsMs4nkA3Kw/tT+P7ozWK5ydNFZ1Q2408D+waHEj&#13;&#10;4NEH1A5bjM66+QuqbYiWRlZ2RGQbyapqCPM9QDdJ/Ec3rzVWzPcCwzHqMSbz/2DJy+WgUUPzYBkg&#13;&#10;gVtY0XMjGJq7yXTKZJBQiIN2vZFevKpnSX4YJGRRY3FinuHbVUFZ4iqiDyXOMQrwj91XSSEHn630&#13;&#10;Y+or3TpIGADq/Tauj22w3iICwekyncxiWBq530U4uxcqbewXJlvkjDzgwNkD48uzsY4Izu4p7h0h&#13;&#10;9w3nftlcoA7YLuNp7CuM5A11ty7P644VXKMLBsXYPvE5/NxCA0Msid03CAfiIK8h7kPw7APCk/iA&#13;&#10;ruVZUE+iZpiWN9vihg82VHPhaDCv3KET8HoLpo/DaLyqfi7jZbkoF2mYjmdlmMaUhpt9kYazfTKf&#13;&#10;7ia7otglvwaSbp5D0WY/jefpZBHO59NJmE5YHG4X+yLcFMlsNi+3xbYcioDI/VG/UbfEQQ5HSa8H&#13;&#10;fd80iNJ3efuBnOrf+2C//83XvwEAAP//AwBQSwMEFAAGAAgAAAAhAPrK+6DeAAAAEQEAAA8AAABk&#13;&#10;cnMvZG93bnJldi54bWxMT11qwkAQfhd6h2UKfQm6aTQiMRspKR6g6gHW7JiE7s6G7Krp7TtCob4M&#13;&#10;zDfz/ZW7yVlxwzH0nhS8L1IQSI03PbUKTsf9fAMiRE1GW0+o4AcD7KqXWakL4+/0hbdDbAWLUCi0&#13;&#10;gi7GoZAyNB06HRZ+QOLbxY9OR17HVppR31ncWZml6Vo63RM7dHrAusPm+3B1HKOuT0nAvV0mx+aS&#13;&#10;rKY8s2FQ6u11+tzy+NiCiDjFfwY8OjARKg529lcyQVgFy2zFhaKCfJNnIB4f2Tpl6PwHyaqUz02q&#13;&#10;XwAAAP//AwBQSwECLQAUAAYACAAAACEAtoM4kv4AAADhAQAAEwAAAAAAAAAAAAAAAAAAAAAAW0Nv&#13;&#10;bnRlbnRfVHlwZXNdLnhtbFBLAQItABQABgAIAAAAIQA4/SH/1gAAAJQBAAALAAAAAAAAAAAAAAAA&#13;&#10;AC8BAABfcmVscy8ucmVsc1BLAQItABQABgAIAAAAIQB7LqZTNAIAAC4EAAAOAAAAAAAAAAAAAAAA&#13;&#10;AC4CAABkcnMvZTJvRG9jLnhtbFBLAQItABQABgAIAAAAIQD6yvug3gAAABEBAAAPAAAAAAAAAAAA&#13;&#10;AAAAAI4EAABkcnMvZG93bnJldi54bWxQSwUGAAAAAAQABADzAAAAmQUAAAAA&#13;&#10;" strokecolor="black [3213]" strokeweight="1.5pt">
                <w10:wrap type="tight" anchorx="page" anchory="page"/>
              </v:line>
            </w:pict>
          </mc:Fallback>
        </mc:AlternateContent>
      </w:r>
      <w:r w:rsidR="00033F3D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CDFBE7" wp14:editId="01B479ED">
                <wp:simplePos x="0" y="0"/>
                <wp:positionH relativeFrom="page">
                  <wp:posOffset>1371600</wp:posOffset>
                </wp:positionH>
                <wp:positionV relativeFrom="page">
                  <wp:posOffset>1371600</wp:posOffset>
                </wp:positionV>
                <wp:extent cx="7315200" cy="227965"/>
                <wp:effectExtent l="0" t="0" r="0" b="63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4BDA4B" w14:textId="17BE286A" w:rsidR="007B058A" w:rsidRDefault="007B058A" w:rsidP="00D42A7E">
                            <w:pPr>
                              <w:pStyle w:val="Subtitle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DFBE7" id="Text Box 2" o:spid="_x0000_s1029" type="#_x0000_t202" style="position:absolute;left:0;text-align:left;margin-left:108pt;margin-top:108pt;width:8in;height:17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C5qj4AEAAKADAAAOAAAAZHJzL2Uyb0RvYy54bWysU8tu2zAQvBfoPxC817KcVyNYDtIEKQqk&#13;&#10;DyDtB1AUJRGVuOwubcn9+i4p20nbW9ELQS6p2ZnZ0fpmGnqxM0gWXCnzxVIK4zTU1rWl/Pb14c1b&#13;&#10;KSgoV6senCnl3pC82bx+tR59YVbQQV8bFAziqBh9KbsQfJFlpDszKFqAN44vG8BBBT5im9WoRkYf&#13;&#10;+my1XF5mI2DtEbQh4ur9fCk3Cb9pjA6fm4ZMEH0pmVtIK6a1imu2WauiReU7qw801D+wGJR13PQE&#13;&#10;da+CElu0f0ENViMQNGGhYcigaaw2SQOryZd/qHnqlDdJC5tD/mQT/T9Y/Wn35L+gCNM7mHiASQT5&#13;&#10;R9DfSTi465RrzS0ijJ1RNTfOo2XZ6Kk4fBqtpoIiSDV+hJqHrLYBEtDU4BBdYZ2C0XkA+5PpZgpC&#13;&#10;c/HqLL/gSUqh+W61urq+vEgtVHH82iOF9wYGETelRB5qQle7RwqRjSqOT2IzBw+279Nge/dbgR/G&#13;&#10;SmIfCc/Uw1RNwtalPIt9o5gK6j3LQZjjwvHmTQf4U4qRo1JK+rFVaKToPzi25Do/P4/ZSgfe4Mtq&#13;&#10;dawqpxmilEGKeXsX5hxuPdq24w6z+Q5u2b7GJmXPbA60OQZJ8CGyMWcvz+nV84+1+QUAAP//AwBQ&#13;&#10;SwMEFAAGAAgAAAAhAJKVp1LfAAAAEQEAAA8AAABkcnMvZG93bnJldi54bWxMT81OwzAMviPxDpGR&#13;&#10;uLG0RVSjazrxI3YaBwYP4LWmKTRJlWRru6fHOyC4WPZn+/sp15PpxZF86JxVkC4SEGRr13S2VfDx&#13;&#10;/nKzBBEi2gZ7Z0nBTAHW1eVFiUXjRvtGx11sBZPYUKACHeNQSBlqTQbDwg1keffpvMHIo29l43Fk&#13;&#10;ctPLLElyabCzrKBxoCdN9ffuYBSYU3ryW0TztZkzHIdZb163j0pdX03PKy4PKxCRpvj3AecM7B8q&#13;&#10;NrZ3B9sE0SvI0pwDxd/mfHGbLxnaM3SX3oOsSvk/SfUDAAD//wMAUEsBAi0AFAAGAAgAAAAhALaD&#13;&#10;OJL+AAAA4QEAABMAAAAAAAAAAAAAAAAAAAAAAFtDb250ZW50X1R5cGVzXS54bWxQSwECLQAUAAYA&#13;&#10;CAAAACEAOP0h/9YAAACUAQAACwAAAAAAAAAAAAAAAAAvAQAAX3JlbHMvLnJlbHNQSwECLQAUAAYA&#13;&#10;CAAAACEASwuao+ABAACgAwAADgAAAAAAAAAAAAAAAAAuAgAAZHJzL2Uyb0RvYy54bWxQSwECLQAU&#13;&#10;AAYACAAAACEAkpWnUt8AAAARAQAADwAAAAAAAAAAAAAAAAA6BAAAZHJzL2Rvd25yZXYueG1sUEsF&#13;&#10;BgAAAAAEAAQA8wAAAEYFAAAAAA==&#13;&#10;" filled="f" stroked="f">
                <v:textbox inset=",0,,0">
                  <w:txbxContent>
                    <w:p w14:paraId="2F4BDA4B" w14:textId="17BE286A" w:rsidR="007B058A" w:rsidRDefault="007B058A" w:rsidP="00D42A7E">
                      <w:pPr>
                        <w:pStyle w:val="Subtitle"/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sectPr w:rsidR="003711B6" w:rsidSect="009F6E3B">
      <w:headerReference w:type="default" r:id="rId7"/>
      <w:pgSz w:w="15840" w:h="12240" w:orient="landscape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96409" w14:textId="77777777" w:rsidR="00DA738F" w:rsidRDefault="00DA738F">
      <w:r>
        <w:separator/>
      </w:r>
    </w:p>
  </w:endnote>
  <w:endnote w:type="continuationSeparator" w:id="0">
    <w:p w14:paraId="43AFA007" w14:textId="77777777" w:rsidR="00DA738F" w:rsidRDefault="00DA7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ヒラギノ丸ゴ Pro W4">
    <w:panose1 w:val="020F0400000000000000"/>
    <w:charset w:val="80"/>
    <w:family w:val="auto"/>
    <w:pitch w:val="variable"/>
    <w:sig w:usb0="E00002FF" w:usb1="7AC7FFFF" w:usb2="00000012" w:usb3="00000000" w:csb0="0002000D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056B4" w14:textId="77777777" w:rsidR="00DA738F" w:rsidRDefault="00DA738F">
      <w:r>
        <w:separator/>
      </w:r>
    </w:p>
  </w:footnote>
  <w:footnote w:type="continuationSeparator" w:id="0">
    <w:p w14:paraId="642A2E28" w14:textId="77777777" w:rsidR="00DA738F" w:rsidRDefault="00DA7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CD48" w14:textId="63C2C4F7" w:rsidR="007B058A" w:rsidRDefault="007B058A">
    <w:pPr>
      <w:pStyle w:val="Header"/>
    </w:pPr>
    <w:r>
      <w:rPr>
        <w:noProof/>
        <w:lang w:eastAsia="en-US"/>
      </w:rPr>
      <w:drawing>
        <wp:anchor distT="0" distB="0" distL="118745" distR="118745" simplePos="0" relativeHeight="251664384" behindDoc="0" locked="0" layoutInCell="0" allowOverlap="1" wp14:anchorId="27AB0E51" wp14:editId="68510F11">
          <wp:simplePos x="723900" y="635000"/>
          <wp:positionH relativeFrom="page">
            <wp:posOffset>722630</wp:posOffset>
          </wp:positionH>
          <wp:positionV relativeFrom="page">
            <wp:posOffset>685800</wp:posOffset>
          </wp:positionV>
          <wp:extent cx="8610600" cy="6400800"/>
          <wp:effectExtent l="0" t="0" r="0" b="0"/>
          <wp:wrapTight wrapText="bothSides">
            <wp:wrapPolygon edited="0">
              <wp:start x="4269" y="1114"/>
              <wp:lineTo x="1529" y="1457"/>
              <wp:lineTo x="1147" y="1629"/>
              <wp:lineTo x="956" y="8400"/>
              <wp:lineTo x="956" y="15000"/>
              <wp:lineTo x="1147" y="19971"/>
              <wp:lineTo x="1975" y="20314"/>
              <wp:lineTo x="4269" y="20400"/>
              <wp:lineTo x="17650" y="20400"/>
              <wp:lineTo x="19752" y="20314"/>
              <wp:lineTo x="20453" y="19971"/>
              <wp:lineTo x="20581" y="16114"/>
              <wp:lineTo x="20581" y="15343"/>
              <wp:lineTo x="20517" y="13457"/>
              <wp:lineTo x="20517" y="12514"/>
              <wp:lineTo x="20581" y="11571"/>
              <wp:lineTo x="20581" y="10886"/>
              <wp:lineTo x="20389" y="10714"/>
              <wp:lineTo x="20517" y="10714"/>
              <wp:lineTo x="20517" y="8229"/>
              <wp:lineTo x="20581" y="6600"/>
              <wp:lineTo x="20581" y="5829"/>
              <wp:lineTo x="20517" y="1714"/>
              <wp:lineTo x="20198" y="1543"/>
              <wp:lineTo x="17650" y="1114"/>
              <wp:lineTo x="4269" y="1114"/>
            </wp:wrapPolygon>
          </wp:wrapTight>
          <wp:docPr id="8" name="Picture 8" descr="Overlay-B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verlay-B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106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US"/>
      </w:rPr>
      <w:drawing>
        <wp:anchor distT="0" distB="0" distL="114300" distR="114300" simplePos="0" relativeHeight="251664385" behindDoc="0" locked="0" layoutInCell="1" allowOverlap="1" wp14:anchorId="08BBF09F" wp14:editId="2D0AB764">
          <wp:simplePos x="0" y="0"/>
          <wp:positionH relativeFrom="column">
            <wp:posOffset>1714500</wp:posOffset>
          </wp:positionH>
          <wp:positionV relativeFrom="paragraph">
            <wp:posOffset>800100</wp:posOffset>
          </wp:positionV>
          <wp:extent cx="5257800" cy="5257800"/>
          <wp:effectExtent l="25400" t="0" r="0" b="0"/>
          <wp:wrapTight wrapText="bothSides">
            <wp:wrapPolygon edited="0">
              <wp:start x="4904" y="0"/>
              <wp:lineTo x="4174" y="104"/>
              <wp:lineTo x="1774" y="1357"/>
              <wp:lineTo x="1461" y="2191"/>
              <wp:lineTo x="730" y="3339"/>
              <wp:lineTo x="313" y="5009"/>
              <wp:lineTo x="417" y="6678"/>
              <wp:lineTo x="1043" y="8348"/>
              <wp:lineTo x="2191" y="10017"/>
              <wp:lineTo x="1565" y="10957"/>
              <wp:lineTo x="939" y="11687"/>
              <wp:lineTo x="104" y="13357"/>
              <wp:lineTo x="-104" y="16696"/>
              <wp:lineTo x="522" y="18365"/>
              <wp:lineTo x="522" y="18470"/>
              <wp:lineTo x="2087" y="20035"/>
              <wp:lineTo x="2191" y="20765"/>
              <wp:lineTo x="8661" y="21496"/>
              <wp:lineTo x="14296" y="21496"/>
              <wp:lineTo x="16591" y="21496"/>
              <wp:lineTo x="17113" y="21496"/>
              <wp:lineTo x="19513" y="20243"/>
              <wp:lineTo x="19617" y="20035"/>
              <wp:lineTo x="20661" y="18470"/>
              <wp:lineTo x="20661" y="18365"/>
              <wp:lineTo x="21183" y="16800"/>
              <wp:lineTo x="21183" y="16696"/>
              <wp:lineTo x="21078" y="15130"/>
              <wp:lineTo x="21078" y="15026"/>
              <wp:lineTo x="20557" y="13461"/>
              <wp:lineTo x="20557" y="13357"/>
              <wp:lineTo x="19513" y="11687"/>
              <wp:lineTo x="20557" y="10017"/>
              <wp:lineTo x="21287" y="8452"/>
              <wp:lineTo x="21287" y="8348"/>
              <wp:lineTo x="21600" y="6783"/>
              <wp:lineTo x="21600" y="5009"/>
              <wp:lineTo x="21496" y="4591"/>
              <wp:lineTo x="21078" y="3339"/>
              <wp:lineTo x="21183" y="3339"/>
              <wp:lineTo x="20139" y="2191"/>
              <wp:lineTo x="19617" y="1670"/>
              <wp:lineTo x="19722" y="835"/>
              <wp:lineTo x="16278" y="417"/>
              <wp:lineTo x="7200" y="0"/>
              <wp:lineTo x="4904" y="0"/>
            </wp:wrapPolygon>
          </wp:wrapTight>
          <wp:docPr id="7" name="Picture 2" descr="CenterFlouris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enterFlourish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0" cy="5257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2601" behindDoc="0" locked="0" layoutInCell="1" allowOverlap="1" wp14:anchorId="0F2A3094" wp14:editId="4226C0E4">
              <wp:simplePos x="0" y="0"/>
              <wp:positionH relativeFrom="page">
                <wp:posOffset>1120140</wp:posOffset>
              </wp:positionH>
              <wp:positionV relativeFrom="page">
                <wp:posOffset>1028700</wp:posOffset>
              </wp:positionV>
              <wp:extent cx="7818120" cy="5715000"/>
              <wp:effectExtent l="2540" t="0" r="2540" b="0"/>
              <wp:wrapTight wrapText="bothSides">
                <wp:wrapPolygon edited="0">
                  <wp:start x="-544" y="-742"/>
                  <wp:lineTo x="-544" y="22308"/>
                  <wp:lineTo x="22168" y="22308"/>
                  <wp:lineTo x="22168" y="-742"/>
                  <wp:lineTo x="-544" y="-742"/>
                </wp:wrapPolygon>
              </wp:wrapTight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18120" cy="5715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431800"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765E0F" id="Rectangle 4" o:spid="_x0000_s1026" style="position:absolute;margin-left:88.2pt;margin-top:81pt;width:615.6pt;height:450pt;z-index:25165260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3i0FbwIAAKAEAAAOAAAAZHJzL2Uyb0RvYy54bWysVNtu2zAMfR+wfxD07tpKnPiCOEWSNsOA&#13;&#10;bivW7QMUWY6N2ZImKXHaYf8+SmrabHsb9mKIFHV4yEN6cX0aenTk2nRSVJhcJRhxwWTdiX2Fv37Z&#13;&#10;RjlGxlJR014KXuFHbvD18u2bxahKPpGt7GuuEYAIU46qwq21qoxjw1o+UHMlFRdw2Ug9UAum3se1&#13;&#10;piOgD308SZJ5PEpdKy0ZNwa8N+ESLz1+03BmPzWN4Rb1FQZu1n+1/+7cN14uaLnXVLUde6ZB/4HF&#13;&#10;QDsBSV+gbqil6KC7v6CGjmlpZGOvmBxi2TQd474GqIYkf1Tz0FLFfS3QHKNe2mT+Hyz7eLzXqKsr&#13;&#10;PMFI0AEk+gxNo2Lfc5S69ozKlBD1oO61K9CoO8m+GSTkpoUovtJaji2nNZAiLj7+7YEzDDxFu/GD&#13;&#10;rAGdHqz0nTo1enCA0AN08oI8vgjCTxYxcGY5yckEdGNwN8vILEm8ZDEtz8+VNvYdlwNyhwprIO/h&#13;&#10;6fHOWEeHlucQT1/2Xb3t+t4bbsr4ptfoSGE+dnvin/aHAbgGH4GMISctwQ/DFPxnGn5QHYTPZC7R&#13;&#10;e+FyCOmyBSLBw/1YBna0hFLh6CJd0X5kfhRkkibrSRFt53kWpU06i4osyaOEFOtinqRFerP9GUb3&#13;&#10;9dFqO0uydJpHWTabRumUJ9E6326i1YbM59nterO+Jf4RdOSc1Gvl5Aky72T9CFJpGdYE1hoOrdRP&#13;&#10;GI2wIhU23w9Uc4z69wLkLkiaup26NPSlsbs0qGAAVWGLUThubNjDg9LdvoVMoftCrmBEms6L58Yn&#13;&#10;sHoeLFgD3+nnlXV7dmn7qNcfy/IXAAAA//8DAFBLAwQUAAYACAAAACEA40aKm+QAAAASAQAADwAA&#13;&#10;AGRycy9kb3ducmV2LnhtbExPTU/DMAy9I/EfIiNxQSyhTO3UNZ0QHxeYBhuIc9ZkTbXGqZp0K/8e&#13;&#10;9wQX69l+fn6vWI2uZSfTh8ajhLuZAGaw8rrBWsLX58vtAliICrVqPRoJPybAqry8KFSu/Rm35rSL&#13;&#10;NSMRDLmSYGPscs5DZY1TYeY7g7Q7+N6pSG1fc92rM4m7lidCpNypBumDVZ15tKY67gYn4dl+HG/W&#13;&#10;2eBfNwm+vx3G7/uNSKS8vhqfllQelsCiGePfBUwZyD+UZGzvB9SBtdRn6ZyoBNKEkk2MuchSYHtC&#13;&#10;YprxsuD/o5S/AAAA//8DAFBLAQItABQABgAIAAAAIQC2gziS/gAAAOEBAAATAAAAAAAAAAAAAAAA&#13;&#10;AAAAAABbQ29udGVudF9UeXBlc10ueG1sUEsBAi0AFAAGAAgAAAAhADj9If/WAAAAlAEAAAsAAAAA&#13;&#10;AAAAAAAAAAAALwEAAF9yZWxzLy5yZWxzUEsBAi0AFAAGAAgAAAAhAGbeLQVvAgAAoAQAAA4AAAAA&#13;&#10;AAAAAAAAAAAALgIAAGRycy9lMm9Eb2MueG1sUEsBAi0AFAAGAAgAAAAhAONGipvkAAAAEgEAAA8A&#13;&#10;AAAAAAAAAAAAAAAAyQQAAGRycy9kb3ducmV2LnhtbFBLBQYAAAAABAAEAPMAAADaBQAAAAA=&#13;&#10;" fillcolor="white [3212]" stroked="f">
              <v:textbox inset=",7.2pt,,7.2pt"/>
              <w10:wrap type="tight" anchorx="page" anchory="page"/>
            </v:rect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45939" behindDoc="0" locked="0" layoutInCell="1" allowOverlap="1" wp14:anchorId="6096488C" wp14:editId="5EAA4666">
              <wp:simplePos x="0" y="0"/>
              <wp:positionH relativeFrom="page">
                <wp:posOffset>685800</wp:posOffset>
              </wp:positionH>
              <wp:positionV relativeFrom="page">
                <wp:posOffset>640080</wp:posOffset>
              </wp:positionV>
              <wp:extent cx="8686800" cy="6492240"/>
              <wp:effectExtent l="0" t="5080" r="0" b="5080"/>
              <wp:wrapTight wrapText="bothSides">
                <wp:wrapPolygon edited="0">
                  <wp:start x="-543" y="-742"/>
                  <wp:lineTo x="-543" y="22308"/>
                  <wp:lineTo x="22168" y="22308"/>
                  <wp:lineTo x="22168" y="-742"/>
                  <wp:lineTo x="-543" y="-742"/>
                </wp:wrapPolygon>
              </wp:wrapTight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86800" cy="649224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431800"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FE3170" id="Rectangle 2" o:spid="_x0000_s1026" style="position:absolute;margin-left:54pt;margin-top:50.4pt;width:684pt;height:511.2pt;z-index:2516459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xpmCbAIAAKAEAAAOAAAAZHJzL2Uyb0RvYy54bWysVG1v0zAQ/o7Ef7D8PctLs7SJlk59WRHS&#13;&#10;gInBD3Adp4lwbGO7TTfEf+dsr12Bb4hWsnzne3nunrvc3B4Hjg5Mm16KGqdXCUZMUNn0Ylfjr182&#13;&#10;0QwjY4loCJeC1fiJGXw7f/vmZlQVy2QnecM0giDCVKOqcWetquLY0I4NxFxJxQQ8tlIPxIKod3Gj&#13;&#10;yQjRBx5nSVLEo9SN0pIyY0C7Do947uO3LaP2U9saZhGvMWCz/tT+3Loznt+QaqeJ6nr6AoP8A4qB&#13;&#10;9AKSnkOtiSVor/u/Qg091dLI1l5ROcSybXvKfA1QTZr8Uc1jRxTztUBzjDq3yfy/sPTj4UGjvgHu&#13;&#10;MBJkAIo+Q9OI2HGGMteeUZkKrB7Vg3YFGnUv6TeDhFx1YMUWWsuxY6QBUKmzj39zcIIBV7QdP8gG&#13;&#10;opO9lb5Tx1YPLiD0AB09IU9nQtjRIgrKWQH/BHij8FbkZZblnrKYVCd3pY19x+SA3KXGGsD78ORw&#13;&#10;b6yDQ6qTiYcved9ses694KaMrbhGBwLzYY+Zd+X7AbAGXZq4XxgT0MMwBf0Jhh9UF8JnMpfRuXA5&#13;&#10;hHTZApCgYX4sAzpSQalwdZauaD8yP8oU6lxmZbQpZtMob/PrqJwmsyhJy2VZJHmZrzc/A6ZXp8Xm&#13;&#10;Opnmk1k0nV5PonzCkmg526yixSotiundcrW8S70TdOSU1HPl6Ak0b2XzBFRpGdYE1houndTPGI2w&#13;&#10;IjU23/dEM4z4ewF0l2kOdCB7KehLYXspEEEhFHQZo3Bd2bCHe6X7XQeZUt99IRcwIm3vyXPjE1C9&#13;&#10;DBasge/0y8q6PbuUvdXrh2X+CwAA//8DAFBLAwQUAAYACAAAACEA05CfEOEAAAASAQAADwAAAGRy&#13;&#10;cy9kb3ducmV2LnhtbExPTUvDQBC9C/6HZQRvdtMosaTZFKkIiidbEXrbZqfZ0OxsyG6a6K93ctLL&#13;&#10;483Xm/eKzeRaccE+NJ4ULBcJCKTKm4ZqBZ/7l7sViBA1Gd16QgXfGGBTXl8VOjd+pA+87GItWIRC&#13;&#10;rhXYGLtcylBZdDosfIfEs5PvnY5c9rU0vR5Z3LUyTZJMOt0Qf7C6w63F6rwbnAI9Hl6zL/wZtvZt&#13;&#10;/y4tMTYHpW5vpuc1w9MaRMQp/l3AnIH9Q8nGjn4gE0TLdbLiQHEmCQeZNx4eM24dmS3T+xRkWcj/&#13;&#10;UcpfAAAA//8DAFBLAQItABQABgAIAAAAIQC2gziS/gAAAOEBAAATAAAAAAAAAAAAAAAAAAAAAABb&#13;&#10;Q29udGVudF9UeXBlc10ueG1sUEsBAi0AFAAGAAgAAAAhADj9If/WAAAAlAEAAAsAAAAAAAAAAAAA&#13;&#10;AAAALwEAAF9yZWxzLy5yZWxzUEsBAi0AFAAGAAgAAAAhADbGmYJsAgAAoAQAAA4AAAAAAAAAAAAA&#13;&#10;AAAALgIAAGRycy9lMm9Eb2MueG1sUEsBAi0AFAAGAAgAAAAhANOQnxDhAAAAEgEAAA8AAAAAAAAA&#13;&#10;AAAAAAAAxgQAAGRycy9kb3ducmV2LnhtbFBLBQYAAAAABAAEAPMAAADUBQAAAAA=&#13;&#10;" fillcolor="#6e91a3 [3215]" stroked="f">
              <v:textbox inset=",7.2pt,,7.2pt"/>
              <w10:wrap type="tight" anchorx="page" anchory="page"/>
            </v:rect>
          </w:pict>
        </mc:Fallback>
      </mc:AlternateContent>
    </w:r>
    <w:r>
      <w:rPr>
        <w:noProof/>
        <w:lang w:eastAsia="en-US"/>
      </w:rPr>
      <w:drawing>
        <wp:anchor distT="0" distB="0" distL="118745" distR="118745" simplePos="0" relativeHeight="251646964" behindDoc="0" locked="0" layoutInCell="0" allowOverlap="1" wp14:anchorId="006A1834" wp14:editId="012F213E">
          <wp:simplePos x="723900" y="1143000"/>
          <wp:positionH relativeFrom="page">
            <wp:posOffset>722630</wp:posOffset>
          </wp:positionH>
          <wp:positionV relativeFrom="page">
            <wp:posOffset>685800</wp:posOffset>
          </wp:positionV>
          <wp:extent cx="8604885" cy="6400800"/>
          <wp:effectExtent l="25400" t="0" r="5715" b="0"/>
          <wp:wrapTight wrapText="bothSides">
            <wp:wrapPolygon edited="0">
              <wp:start x="-64" y="0"/>
              <wp:lineTo x="-64" y="21514"/>
              <wp:lineTo x="21614" y="21514"/>
              <wp:lineTo x="21614" y="0"/>
              <wp:lineTo x="-64" y="0"/>
            </wp:wrapPolygon>
          </wp:wrapTight>
          <wp:docPr id="4" name="Picture 4" descr="Overlay-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verlay-Top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604885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37E50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592204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  <w:docVar w:name="ShowDynamicGuides" w:val="1"/>
    <w:docVar w:name="ShowMarginGuides" w:val="0"/>
    <w:docVar w:name="ShowOutlines" w:val="0"/>
    <w:docVar w:name="ShowStaticGuides" w:val="1"/>
  </w:docVars>
  <w:rsids>
    <w:rsidRoot w:val="003711B6"/>
    <w:rsid w:val="0001046E"/>
    <w:rsid w:val="0001168F"/>
    <w:rsid w:val="00031AEF"/>
    <w:rsid w:val="00033F3D"/>
    <w:rsid w:val="00044D57"/>
    <w:rsid w:val="00097EBC"/>
    <w:rsid w:val="000B52A7"/>
    <w:rsid w:val="000D2C8A"/>
    <w:rsid w:val="000E1B2E"/>
    <w:rsid w:val="000E549A"/>
    <w:rsid w:val="000F2DEE"/>
    <w:rsid w:val="00100E06"/>
    <w:rsid w:val="0017600B"/>
    <w:rsid w:val="00210B55"/>
    <w:rsid w:val="00214794"/>
    <w:rsid w:val="0022224D"/>
    <w:rsid w:val="00285733"/>
    <w:rsid w:val="002B1934"/>
    <w:rsid w:val="002E5601"/>
    <w:rsid w:val="00361C23"/>
    <w:rsid w:val="003711B6"/>
    <w:rsid w:val="003D0B00"/>
    <w:rsid w:val="003D3555"/>
    <w:rsid w:val="003F125D"/>
    <w:rsid w:val="00422155"/>
    <w:rsid w:val="00433DBB"/>
    <w:rsid w:val="00451B12"/>
    <w:rsid w:val="00474873"/>
    <w:rsid w:val="004A38E0"/>
    <w:rsid w:val="004B0FF5"/>
    <w:rsid w:val="004C6075"/>
    <w:rsid w:val="00512D53"/>
    <w:rsid w:val="005237B2"/>
    <w:rsid w:val="005465A6"/>
    <w:rsid w:val="005479F1"/>
    <w:rsid w:val="00566320"/>
    <w:rsid w:val="005B2F9A"/>
    <w:rsid w:val="005B6A4E"/>
    <w:rsid w:val="005E6886"/>
    <w:rsid w:val="0062506B"/>
    <w:rsid w:val="00627901"/>
    <w:rsid w:val="0064198E"/>
    <w:rsid w:val="006B4766"/>
    <w:rsid w:val="006B69CF"/>
    <w:rsid w:val="006F4554"/>
    <w:rsid w:val="007513F0"/>
    <w:rsid w:val="007655C7"/>
    <w:rsid w:val="00786FC0"/>
    <w:rsid w:val="007B058A"/>
    <w:rsid w:val="007E71CE"/>
    <w:rsid w:val="007F43BE"/>
    <w:rsid w:val="00803AF3"/>
    <w:rsid w:val="00842A63"/>
    <w:rsid w:val="008C741D"/>
    <w:rsid w:val="008D3B29"/>
    <w:rsid w:val="00915482"/>
    <w:rsid w:val="0097285E"/>
    <w:rsid w:val="0099532C"/>
    <w:rsid w:val="009976EE"/>
    <w:rsid w:val="009B0079"/>
    <w:rsid w:val="009F6E3B"/>
    <w:rsid w:val="00A14962"/>
    <w:rsid w:val="00A96854"/>
    <w:rsid w:val="00AA1F61"/>
    <w:rsid w:val="00B05FE9"/>
    <w:rsid w:val="00B151E4"/>
    <w:rsid w:val="00B232ED"/>
    <w:rsid w:val="00BB49BF"/>
    <w:rsid w:val="00BC164C"/>
    <w:rsid w:val="00C164FD"/>
    <w:rsid w:val="00C90B1E"/>
    <w:rsid w:val="00C93C93"/>
    <w:rsid w:val="00CA7384"/>
    <w:rsid w:val="00D0263F"/>
    <w:rsid w:val="00D3175B"/>
    <w:rsid w:val="00D42A7E"/>
    <w:rsid w:val="00DA738F"/>
    <w:rsid w:val="00DC5069"/>
    <w:rsid w:val="00DD7575"/>
    <w:rsid w:val="00DF5025"/>
    <w:rsid w:val="00E06F4B"/>
    <w:rsid w:val="00EA0370"/>
    <w:rsid w:val="00EA05AC"/>
    <w:rsid w:val="00EA6C16"/>
    <w:rsid w:val="00EC1647"/>
    <w:rsid w:val="00EF2F1A"/>
    <w:rsid w:val="00F026D7"/>
    <w:rsid w:val="00F37CDB"/>
    <w:rsid w:val="00F5249B"/>
    <w:rsid w:val="00FA2C8B"/>
    <w:rsid w:val="00FB6F8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7F041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D362A"/>
    <w:pPr>
      <w:jc w:val="center"/>
      <w:outlineLvl w:val="0"/>
    </w:pPr>
    <w:rPr>
      <w:rFonts w:asciiTheme="majorHAnsi" w:eastAsiaTheme="majorEastAsia" w:hAnsiTheme="majorHAnsi" w:cstheme="majorBidi"/>
      <w:bCs/>
      <w:i/>
      <w:color w:val="000000" w:themeColor="text1"/>
      <w:sz w:val="36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D362A"/>
    <w:pPr>
      <w:jc w:val="center"/>
      <w:outlineLvl w:val="1"/>
    </w:pPr>
    <w:rPr>
      <w:rFonts w:asciiTheme="majorHAnsi" w:eastAsiaTheme="majorEastAsia" w:hAnsiTheme="majorHAnsi" w:cstheme="majorBidi"/>
      <w:bCs/>
      <w:i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CD362A"/>
    <w:pPr>
      <w:jc w:val="center"/>
      <w:outlineLvl w:val="2"/>
    </w:pPr>
    <w:rPr>
      <w:rFonts w:asciiTheme="majorHAnsi" w:eastAsiaTheme="majorEastAsia" w:hAnsiTheme="majorHAnsi" w:cstheme="majorBidi"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D36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362A"/>
  </w:style>
  <w:style w:type="paragraph" w:styleId="Footer">
    <w:name w:val="footer"/>
    <w:basedOn w:val="Normal"/>
    <w:link w:val="FooterChar"/>
    <w:semiHidden/>
    <w:unhideWhenUsed/>
    <w:rsid w:val="00CD36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CD362A"/>
  </w:style>
  <w:style w:type="paragraph" w:styleId="Title">
    <w:name w:val="Title"/>
    <w:basedOn w:val="Normal"/>
    <w:next w:val="Normal"/>
    <w:link w:val="TitleChar"/>
    <w:qFormat/>
    <w:rsid w:val="00AF7AA8"/>
    <w:pPr>
      <w:jc w:val="center"/>
    </w:pPr>
    <w:rPr>
      <w:color w:val="000000" w:themeColor="text1"/>
      <w:kern w:val="28"/>
      <w:sz w:val="150"/>
      <w:szCs w:val="52"/>
    </w:rPr>
  </w:style>
  <w:style w:type="character" w:customStyle="1" w:styleId="TitleChar">
    <w:name w:val="Title Char"/>
    <w:basedOn w:val="DefaultParagraphFont"/>
    <w:link w:val="Title"/>
    <w:rsid w:val="00AF7AA8"/>
    <w:rPr>
      <w:color w:val="000000" w:themeColor="text1"/>
      <w:kern w:val="28"/>
      <w:sz w:val="150"/>
      <w:szCs w:val="52"/>
    </w:rPr>
  </w:style>
  <w:style w:type="paragraph" w:styleId="Subtitle">
    <w:name w:val="Subtitle"/>
    <w:basedOn w:val="Normal"/>
    <w:next w:val="Normal"/>
    <w:link w:val="SubtitleChar"/>
    <w:qFormat/>
    <w:rsid w:val="00AF7AA8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00000" w:themeColor="text1"/>
      <w:sz w:val="28"/>
    </w:rPr>
  </w:style>
  <w:style w:type="character" w:customStyle="1" w:styleId="SubtitleChar">
    <w:name w:val="Subtitle Char"/>
    <w:basedOn w:val="DefaultParagraphFont"/>
    <w:link w:val="Subtitle"/>
    <w:rsid w:val="00AF7AA8"/>
    <w:rPr>
      <w:rFonts w:asciiTheme="majorHAnsi" w:eastAsiaTheme="majorEastAsia" w:hAnsiTheme="majorHAnsi" w:cstheme="majorBidi"/>
      <w:i/>
      <w:iCs/>
      <w:color w:val="000000" w:themeColor="text1"/>
      <w:sz w:val="28"/>
    </w:rPr>
  </w:style>
  <w:style w:type="character" w:customStyle="1" w:styleId="Heading1Char">
    <w:name w:val="Heading 1 Char"/>
    <w:basedOn w:val="DefaultParagraphFont"/>
    <w:link w:val="Heading1"/>
    <w:rsid w:val="00CD362A"/>
    <w:rPr>
      <w:rFonts w:asciiTheme="majorHAnsi" w:eastAsiaTheme="majorEastAsia" w:hAnsiTheme="majorHAnsi" w:cstheme="majorBidi"/>
      <w:bCs/>
      <w:i/>
      <w:color w:val="000000" w:themeColor="text1"/>
      <w:sz w:val="36"/>
      <w:szCs w:val="32"/>
    </w:rPr>
  </w:style>
  <w:style w:type="character" w:customStyle="1" w:styleId="Heading2Char">
    <w:name w:val="Heading 2 Char"/>
    <w:basedOn w:val="DefaultParagraphFont"/>
    <w:link w:val="Heading2"/>
    <w:rsid w:val="00CD362A"/>
    <w:rPr>
      <w:rFonts w:asciiTheme="majorHAnsi" w:eastAsiaTheme="majorEastAsia" w:hAnsiTheme="majorHAnsi" w:cstheme="majorBidi"/>
      <w:bCs/>
      <w:i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rsid w:val="00CD362A"/>
    <w:rPr>
      <w:rFonts w:asciiTheme="majorHAnsi" w:eastAsiaTheme="majorEastAsia" w:hAnsiTheme="majorHAnsi" w:cstheme="majorBidi"/>
      <w:bCs/>
      <w:color w:val="000000" w:themeColor="text1"/>
    </w:rPr>
  </w:style>
  <w:style w:type="paragraph" w:styleId="Date">
    <w:name w:val="Date"/>
    <w:basedOn w:val="Normal"/>
    <w:next w:val="Normal"/>
    <w:link w:val="DateChar"/>
    <w:semiHidden/>
    <w:unhideWhenUsed/>
    <w:rsid w:val="009A71FA"/>
    <w:pPr>
      <w:jc w:val="center"/>
    </w:pPr>
    <w:rPr>
      <w:rFonts w:asciiTheme="majorHAnsi" w:eastAsiaTheme="majorEastAsia" w:hAnsiTheme="majorHAnsi" w:cstheme="majorBidi"/>
      <w:color w:val="000000" w:themeColor="text1"/>
      <w:sz w:val="48"/>
    </w:rPr>
  </w:style>
  <w:style w:type="character" w:customStyle="1" w:styleId="DateChar">
    <w:name w:val="Date Char"/>
    <w:basedOn w:val="DefaultParagraphFont"/>
    <w:link w:val="Date"/>
    <w:semiHidden/>
    <w:rsid w:val="009A71FA"/>
    <w:rPr>
      <w:rFonts w:asciiTheme="majorHAnsi" w:eastAsiaTheme="majorEastAsia" w:hAnsiTheme="majorHAnsi" w:cstheme="majorBidi"/>
      <w:color w:val="000000" w:themeColor="text1"/>
      <w:sz w:val="48"/>
    </w:rPr>
  </w:style>
  <w:style w:type="paragraph" w:customStyle="1" w:styleId="Recipient">
    <w:name w:val="Recipient"/>
    <w:basedOn w:val="Normal"/>
    <w:qFormat/>
    <w:rsid w:val="00CD362A"/>
    <w:pPr>
      <w:jc w:val="center"/>
    </w:pPr>
    <w:rPr>
      <w:color w:val="000000" w:themeColor="text1"/>
      <w:sz w:val="92"/>
    </w:rPr>
  </w:style>
  <w:style w:type="paragraph" w:styleId="Signature">
    <w:name w:val="Signature"/>
    <w:basedOn w:val="Normal"/>
    <w:link w:val="SignatureChar"/>
    <w:semiHidden/>
    <w:unhideWhenUsed/>
    <w:rsid w:val="009A71FA"/>
    <w:pPr>
      <w:jc w:val="center"/>
    </w:pPr>
    <w:rPr>
      <w:rFonts w:asciiTheme="majorHAnsi" w:eastAsiaTheme="majorEastAsia" w:hAnsiTheme="majorHAnsi" w:cstheme="majorBidi"/>
      <w:color w:val="000000" w:themeColor="text1"/>
      <w:sz w:val="18"/>
    </w:rPr>
  </w:style>
  <w:style w:type="character" w:customStyle="1" w:styleId="SignatureChar">
    <w:name w:val="Signature Char"/>
    <w:basedOn w:val="DefaultParagraphFont"/>
    <w:link w:val="Signature"/>
    <w:semiHidden/>
    <w:rsid w:val="009A71FA"/>
    <w:rPr>
      <w:rFonts w:asciiTheme="majorHAnsi" w:eastAsiaTheme="majorEastAsia" w:hAnsiTheme="majorHAnsi" w:cstheme="majorBidi"/>
      <w:color w:val="000000" w:themeColor="tex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08:Office:Media:Templates:Events:Awards:Elegant%20Award.dotx" TargetMode="External"/></Relationships>
</file>

<file path=word/theme/theme1.xml><?xml version="1.0" encoding="utf-8"?>
<a:theme xmlns:a="http://schemas.openxmlformats.org/drawingml/2006/main" name="Office Theme">
  <a:themeElements>
    <a:clrScheme name="Elegant Award">
      <a:dk1>
        <a:sysClr val="windowText" lastClr="000000"/>
      </a:dk1>
      <a:lt1>
        <a:sysClr val="window" lastClr="FFFFFF"/>
      </a:lt1>
      <a:dk2>
        <a:srgbClr val="6E91A3"/>
      </a:dk2>
      <a:lt2>
        <a:srgbClr val="E7E7E7"/>
      </a:lt2>
      <a:accent1>
        <a:srgbClr val="E5E300"/>
      </a:accent1>
      <a:accent2>
        <a:srgbClr val="799734"/>
      </a:accent2>
      <a:accent3>
        <a:srgbClr val="6E5845"/>
      </a:accent3>
      <a:accent4>
        <a:srgbClr val="BA9E70"/>
      </a:accent4>
      <a:accent5>
        <a:srgbClr val="993300"/>
      </a:accent5>
      <a:accent6>
        <a:srgbClr val="003333"/>
      </a:accent6>
      <a:hlink>
        <a:srgbClr val="61296A"/>
      </a:hlink>
      <a:folHlink>
        <a:srgbClr val="977632"/>
      </a:folHlink>
    </a:clrScheme>
    <a:fontScheme name="Elegant Award">
      <a:majorFont>
        <a:latin typeface="Bell MT"/>
        <a:ea typeface=""/>
        <a:cs typeface=""/>
        <a:font script="Jpan" typeface="ＭＳ Ｐ明朝"/>
      </a:majorFont>
      <a:minorFont>
        <a:latin typeface="Edwardian Script ITC"/>
        <a:ea typeface=""/>
        <a:cs typeface=""/>
        <a:font script="Jpan" typeface="ヒラギノ丸ゴ Pro W4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r="http://schemas.openxmlformats.org/officeDocument/2006/relationships" xmlns:mv="urn:schemas-microsoft-com:mac:vml" xmlns:mc="http://schemas.openxmlformats.org/markup-compatibility/2006" xmlns:mo="http://schemas.microsoft.com/office/mac/office/2008/main" xmlns:wpc="http://schemas.microsoft.com/office/word/2010/wordprocessingCanvas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r="http://schemas.openxmlformats.org/officeDocument/2006/relationships" xmlns:mv="urn:schemas-microsoft-com:mac:vml" xmlns:mc="http://schemas.openxmlformats.org/markup-compatibility/2006" xmlns:mo="http://schemas.microsoft.com/office/mac/office/2008/main" xmlns:wpc="http://schemas.microsoft.com/office/word/2010/wordprocessingCanvas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0" rIns="91440" bIns="0" anchor="t" anchorCtr="0" upright="1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Macintosh%20HD:Applications:Microsoft%20Office%202008:Office:Media:Templates:Events:Awards:Elegant%20Award.dotx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Brown</dc:creator>
  <cp:keywords/>
  <dc:description/>
  <cp:lastModifiedBy>cbrown@equippingminds.com</cp:lastModifiedBy>
  <cp:revision>3</cp:revision>
  <cp:lastPrinted>2018-07-31T10:21:00Z</cp:lastPrinted>
  <dcterms:created xsi:type="dcterms:W3CDTF">2026-06-15T21:56:00Z</dcterms:created>
  <dcterms:modified xsi:type="dcterms:W3CDTF">2026-06-15T21:56:00Z</dcterms:modified>
  <cp:category/>
</cp:coreProperties>
</file>